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69C5" w:rsidP="007B6C53" w:rsidRDefault="003569C5" w14:paraId="3A02DD2F" w14:textId="77777777">
      <w:pPr>
        <w:sectPr w:rsidR="003569C5" w:rsidSect="00C038F0">
          <w:headerReference w:type="default" r:id="rId11"/>
          <w:footerReference w:type="default" r:id="rId12"/>
          <w:type w:val="continuous"/>
          <w:pgSz w:w="11906" w:h="16838" w:orient="portrait"/>
          <w:pgMar w:top="1440" w:right="1440" w:bottom="1440" w:left="1440" w:header="708" w:footer="708" w:gutter="0"/>
          <w:cols w:space="708"/>
          <w:docGrid w:linePitch="360"/>
        </w:sectPr>
      </w:pPr>
    </w:p>
    <w:p w:rsidRPr="004B2FE3" w:rsidR="008C01A7" w:rsidP="008C01A7" w:rsidRDefault="008C01A7" w14:paraId="1AEC1F4E" w14:textId="77777777">
      <w:pPr>
        <w:spacing w:after="0" w:line="240" w:lineRule="auto"/>
        <w:rPr>
          <w:b/>
          <w:bCs/>
        </w:rPr>
      </w:pPr>
    </w:p>
    <w:p w:rsidR="003569C5" w:rsidP="008D43B2" w:rsidRDefault="00984D8B" w14:paraId="281832AC" w14:textId="32F60279">
      <w:pPr>
        <w:pStyle w:val="Titre1"/>
        <w:rPr>
          <w:lang w:val="fr-CH"/>
        </w:rPr>
      </w:pPr>
      <w:r>
        <w:rPr>
          <w:lang w:val="fr-CH"/>
        </w:rPr>
        <w:t xml:space="preserve">Cahier d’entrainement </w:t>
      </w:r>
      <w:proofErr w:type="spellStart"/>
      <w:r>
        <w:rPr>
          <w:lang w:val="fr-CH"/>
        </w:rPr>
        <w:t>Swiss</w:t>
      </w:r>
      <w:proofErr w:type="spellEnd"/>
      <w:r>
        <w:rPr>
          <w:lang w:val="fr-CH"/>
        </w:rPr>
        <w:t xml:space="preserve"> Triathlon</w:t>
      </w:r>
    </w:p>
    <w:p w:rsidR="000A5752" w:rsidP="00BF6A87" w:rsidRDefault="000A5752" w14:paraId="22C99EDF" w14:textId="5111D40D">
      <w:pPr>
        <w:pStyle w:val="Titre2"/>
      </w:pPr>
      <w:r w:rsidRPr="008D43B2">
        <w:t>Intro</w:t>
      </w:r>
      <w:r>
        <w:t> :</w:t>
      </w:r>
    </w:p>
    <w:p w:rsidR="00FC5E71" w:rsidP="00FC5E71" w:rsidRDefault="00076DCE" w14:paraId="005A6129" w14:textId="148F6AA6">
      <w:r>
        <w:t>Le cahier d’entrainement</w:t>
      </w:r>
      <w:r w:rsidR="749D6D96">
        <w:t xml:space="preserve"> (TTB)</w:t>
      </w:r>
      <w:r>
        <w:t xml:space="preserve"> est un document important pour la planification et le suivi d’entrainement. </w:t>
      </w:r>
      <w:r w:rsidR="00E701C6">
        <w:t>Il existe de plus en plus d</w:t>
      </w:r>
      <w:r w:rsidR="00931318">
        <w:t xml:space="preserve">’outils à disposition (plateformes en lignes, fichier </w:t>
      </w:r>
      <w:proofErr w:type="spellStart"/>
      <w:r w:rsidR="00931318">
        <w:t>excel</w:t>
      </w:r>
      <w:proofErr w:type="spellEnd"/>
      <w:r w:rsidR="00931318">
        <w:t xml:space="preserve">, </w:t>
      </w:r>
      <w:r w:rsidR="00C2698D">
        <w:t>cahier personnel, etc.)</w:t>
      </w:r>
      <w:r w:rsidR="00E526A7">
        <w:t xml:space="preserve"> et </w:t>
      </w:r>
      <w:proofErr w:type="spellStart"/>
      <w:r w:rsidR="00E526A7">
        <w:t>Swiss</w:t>
      </w:r>
      <w:proofErr w:type="spellEnd"/>
      <w:r w:rsidR="00E526A7">
        <w:t xml:space="preserve"> Triathlon </w:t>
      </w:r>
      <w:r w:rsidR="00194E4A">
        <w:t>a la volonté de permettre à chacun d</w:t>
      </w:r>
      <w:r w:rsidR="008304EE">
        <w:t xml:space="preserve">’utiliser </w:t>
      </w:r>
      <w:r w:rsidR="00194E4A">
        <w:t>l</w:t>
      </w:r>
      <w:r w:rsidR="00FC5E71">
        <w:t xml:space="preserve">es outils </w:t>
      </w:r>
      <w:r w:rsidR="00194E4A">
        <w:t xml:space="preserve">qui </w:t>
      </w:r>
      <w:r w:rsidR="00FC5E71">
        <w:t>leur</w:t>
      </w:r>
      <w:r w:rsidR="00194E4A">
        <w:t xml:space="preserve"> convienne</w:t>
      </w:r>
      <w:r w:rsidR="00FC5E71">
        <w:t>nt</w:t>
      </w:r>
      <w:r w:rsidR="00194E4A">
        <w:t>.</w:t>
      </w:r>
    </w:p>
    <w:p w:rsidR="0045785B" w:rsidP="00BB3BBF" w:rsidRDefault="023AA30B" w14:paraId="0DCF6EE9" w14:textId="4F39FB6A">
      <w:r>
        <w:t>Nous avons simplifié notre cahier d’entrainement pour qu’il vous prenne moins de temps à remplir et qu’il soit moins intrusif.</w:t>
      </w:r>
    </w:p>
    <w:p w:rsidR="000A5752" w:rsidP="006D2AE7" w:rsidRDefault="023AA30B" w14:paraId="0E181B92" w14:textId="3B2ECF31">
      <w:pPr>
        <w:pStyle w:val="Titre2"/>
      </w:pPr>
      <w:r>
        <w:t>Buts :</w:t>
      </w:r>
    </w:p>
    <w:p w:rsidR="001E177E" w:rsidP="001E177E" w:rsidRDefault="001E177E" w14:paraId="3757902C" w14:textId="6B84E5DD">
      <w:pPr>
        <w:pStyle w:val="Paragraphedeliste"/>
        <w:numPr>
          <w:ilvl w:val="0"/>
          <w:numId w:val="1"/>
        </w:numPr>
      </w:pPr>
      <w:r>
        <w:t>Avoir un aperçu des volumes d’entrainement que vous effectu</w:t>
      </w:r>
      <w:r w:rsidR="00237E0C">
        <w:t>ez pour planifier de manière plus individuelle les mesures de</w:t>
      </w:r>
      <w:r w:rsidR="00014821">
        <w:t>s</w:t>
      </w:r>
      <w:r w:rsidR="00237E0C">
        <w:t xml:space="preserve"> cadres.</w:t>
      </w:r>
    </w:p>
    <w:p w:rsidR="00526BB3" w:rsidP="001E177E" w:rsidRDefault="00526BB3" w14:paraId="7E655053" w14:textId="2A10C071">
      <w:pPr>
        <w:pStyle w:val="Paragraphedeliste"/>
        <w:numPr>
          <w:ilvl w:val="0"/>
          <w:numId w:val="1"/>
        </w:numPr>
      </w:pPr>
      <w:r>
        <w:t>Avoir un aperçu de votre développement au fil des années</w:t>
      </w:r>
      <w:r w:rsidR="00014821">
        <w:t>.</w:t>
      </w:r>
    </w:p>
    <w:p w:rsidR="00D12F4C" w:rsidP="001E177E" w:rsidRDefault="023AA30B" w14:paraId="5FB385D1" w14:textId="337DA532">
      <w:pPr>
        <w:pStyle w:val="Paragraphedeliste"/>
        <w:numPr>
          <w:ilvl w:val="0"/>
          <w:numId w:val="1"/>
        </w:numPr>
      </w:pPr>
      <w:r>
        <w:t xml:space="preserve">Base de discussion et d’analyse à la suite de blessure ou état possible de </w:t>
      </w:r>
      <w:proofErr w:type="spellStart"/>
      <w:r>
        <w:t>surcharge</w:t>
      </w:r>
      <w:proofErr w:type="spellEnd"/>
      <w:r>
        <w:t>.</w:t>
      </w:r>
    </w:p>
    <w:p w:rsidR="023AA30B" w:rsidP="023AA30B" w:rsidRDefault="023AA30B" w14:paraId="455EA694" w14:textId="5A41707C">
      <w:pPr>
        <w:pStyle w:val="Paragraphedeliste"/>
        <w:numPr>
          <w:ilvl w:val="0"/>
          <w:numId w:val="1"/>
        </w:numPr>
        <w:rPr>
          <w:rFonts w:asciiTheme="minorHAnsi" w:hAnsiTheme="minorHAnsi" w:eastAsiaTheme="minorEastAsia"/>
        </w:rPr>
      </w:pPr>
      <w:r>
        <w:t>Avoir une base de discussion pour les entretiens de sélection.</w:t>
      </w:r>
    </w:p>
    <w:p w:rsidR="000A5752" w:rsidP="00BF6A87" w:rsidRDefault="00260976" w14:paraId="274AFD01" w14:textId="5DF6D840">
      <w:pPr>
        <w:pStyle w:val="Titre2"/>
      </w:pPr>
      <w:r>
        <w:t>Attentes :</w:t>
      </w:r>
    </w:p>
    <w:p w:rsidR="00BF7EA5" w:rsidP="000A5752" w:rsidRDefault="00BF7EA5" w14:paraId="010AC076" w14:textId="45C8F8A1">
      <w:r>
        <w:t>Le cahier est un document officiel de la fédération et il fait partie entière du processus de sélection des cadres.</w:t>
      </w:r>
    </w:p>
    <w:p w:rsidR="000053E1" w:rsidP="000A5752" w:rsidRDefault="6ADAA326" w14:paraId="246AA509" w14:textId="5264FDA6">
      <w:r>
        <w:t>Chaque athlète des cadres locaux, régionaux et nationaux juniors reçoit en début de saison un cahier d’entrainement vierge. Le cahier rempli doit être transmis par mail au coach national junior (</w:t>
      </w:r>
      <w:hyperlink r:id="rId13">
        <w:r w:rsidRPr="6ADAA326">
          <w:rPr>
            <w:rStyle w:val="Lienhypertexte"/>
          </w:rPr>
          <w:t>nicolas.montavon@swisstriathlon.ch</w:t>
        </w:r>
      </w:hyperlink>
      <w:r>
        <w:t xml:space="preserve">) </w:t>
      </w:r>
      <w:r w:rsidRPr="005D386F">
        <w:rPr>
          <w:rFonts w:eastAsia="Verdana" w:cs="Verdana"/>
          <w:b/>
          <w:bCs/>
        </w:rPr>
        <w:t>à la fin de chaque mois</w:t>
      </w:r>
      <w:r>
        <w:t xml:space="preserve">. </w:t>
      </w:r>
    </w:p>
    <w:p w:rsidR="000053E1" w:rsidP="000A5752" w:rsidRDefault="6ADAA326" w14:paraId="3A14B4B7" w14:textId="50FA4F36">
      <w:r>
        <w:t>Nous comptons sur votre collaboration !</w:t>
      </w:r>
    </w:p>
    <w:p w:rsidR="000053E1" w:rsidRDefault="000053E1" w14:paraId="781141B3" w14:textId="77777777">
      <w:pPr>
        <w:spacing w:line="259" w:lineRule="auto"/>
      </w:pPr>
      <w:r>
        <w:br w:type="page"/>
      </w:r>
    </w:p>
    <w:p w:rsidR="000053E1" w:rsidP="000A5752" w:rsidRDefault="000053E1" w14:paraId="19A7CAF5" w14:textId="77777777"/>
    <w:p w:rsidRPr="000F5194" w:rsidR="00D04EB1" w:rsidP="000A5752" w:rsidRDefault="00B469DB" w14:paraId="1B44FB09" w14:textId="7EA6D0FA">
      <w:r>
        <w:t>Les</w:t>
      </w:r>
      <w:r w:rsidR="00D04EB1">
        <w:t xml:space="preserve"> athlète</w:t>
      </w:r>
      <w:r>
        <w:t>s</w:t>
      </w:r>
      <w:r w:rsidR="007772D9">
        <w:t xml:space="preserve"> ne faisant partie d’aucun cadre et</w:t>
      </w:r>
      <w:r w:rsidR="00D04EB1">
        <w:t xml:space="preserve"> désirant participer au</w:t>
      </w:r>
      <w:r w:rsidR="00BF7EA5">
        <w:t>x</w:t>
      </w:r>
      <w:r w:rsidR="00D04EB1">
        <w:t xml:space="preserve"> sélection</w:t>
      </w:r>
      <w:r w:rsidR="002C7B78">
        <w:t>s des cadres peu</w:t>
      </w:r>
      <w:r>
        <w:t>vent</w:t>
      </w:r>
      <w:r w:rsidR="002C7B78">
        <w:t xml:space="preserve"> télécharger le cahier d’entrainement sur le site internet de </w:t>
      </w:r>
      <w:proofErr w:type="spellStart"/>
      <w:r w:rsidR="002C7B78">
        <w:t>Swiss</w:t>
      </w:r>
      <w:proofErr w:type="spellEnd"/>
      <w:r w:rsidR="002C7B78">
        <w:t xml:space="preserve"> Triathlon.</w:t>
      </w:r>
      <w:r w:rsidR="00C460A0">
        <w:t xml:space="preserve"> </w:t>
      </w:r>
      <w:r w:rsidRPr="000D2B7A" w:rsidR="00C460A0">
        <w:rPr>
          <w:b/>
          <w:bCs/>
        </w:rPr>
        <w:t xml:space="preserve">Le </w:t>
      </w:r>
      <w:r w:rsidRPr="000D2B7A" w:rsidR="00CE2CFF">
        <w:rPr>
          <w:b/>
          <w:bCs/>
        </w:rPr>
        <w:t xml:space="preserve">cahier complété doit être envoyé 2 semaines avant les tests </w:t>
      </w:r>
      <w:r w:rsidRPr="000D2B7A" w:rsidR="001F6C26">
        <w:rPr>
          <w:b/>
          <w:bCs/>
        </w:rPr>
        <w:t xml:space="preserve">PISTE </w:t>
      </w:r>
      <w:r w:rsidRPr="000D2B7A">
        <w:rPr>
          <w:b/>
          <w:bCs/>
        </w:rPr>
        <w:t>au coach national junior</w:t>
      </w:r>
      <w:r w:rsidRPr="000D2B7A" w:rsidR="001F6C26">
        <w:rPr>
          <w:b/>
          <w:bCs/>
        </w:rPr>
        <w:t>.</w:t>
      </w:r>
      <w:r w:rsidR="000F5194">
        <w:t xml:space="preserve"> Les dates des tests se trouvent sur le site internet de </w:t>
      </w:r>
      <w:proofErr w:type="spellStart"/>
      <w:r w:rsidR="000F5194">
        <w:t>Swiss</w:t>
      </w:r>
      <w:proofErr w:type="spellEnd"/>
      <w:r w:rsidR="000F5194">
        <w:t xml:space="preserve"> Triathlon.</w:t>
      </w:r>
    </w:p>
    <w:p w:rsidR="00A85759" w:rsidP="007576CC" w:rsidRDefault="006A21AA" w14:paraId="69604609" w14:textId="15C25ADA">
      <w:r>
        <w:t>Les cahiers d’entrainement</w:t>
      </w:r>
      <w:r w:rsidR="00210C74">
        <w:t xml:space="preserve"> sont stockés sur </w:t>
      </w:r>
      <w:r w:rsidR="00F00208">
        <w:t xml:space="preserve">un </w:t>
      </w:r>
      <w:proofErr w:type="spellStart"/>
      <w:r w:rsidR="00F00208">
        <w:t>sharepoint</w:t>
      </w:r>
      <w:proofErr w:type="spellEnd"/>
      <w:r w:rsidR="00F00208">
        <w:t xml:space="preserve"> avec des accès limités seulement </w:t>
      </w:r>
      <w:r w:rsidR="00CD57B7">
        <w:t>au manager junior, au coach national junior et aux coaches régionaux</w:t>
      </w:r>
      <w:r w:rsidR="00E01F6D">
        <w:t>. Si une blessure survient et sur demande du médecin de la fédération, le cahier pourra lui être transmis pour</w:t>
      </w:r>
      <w:r w:rsidR="00686263">
        <w:t xml:space="preserve"> </w:t>
      </w:r>
      <w:r w:rsidR="009E67F3">
        <w:t>analyser s’il y a une possible relation entre la blessure et les vol</w:t>
      </w:r>
      <w:r w:rsidR="00FF64F8">
        <w:t>umes d’entrainement.</w:t>
      </w:r>
    </w:p>
    <w:p w:rsidR="00260976" w:rsidP="000C026A" w:rsidRDefault="000C026A" w14:paraId="02287275" w14:textId="70AD9EE2">
      <w:pPr>
        <w:pStyle w:val="Titre2"/>
      </w:pPr>
      <w:r>
        <w:t>Remplissage du cahier</w:t>
      </w:r>
      <w:r w:rsidR="00683DAC">
        <w:t>, marche à suivre :</w:t>
      </w:r>
    </w:p>
    <w:p w:rsidR="00F61FCA" w:rsidP="00683DAC" w:rsidRDefault="001F71AD" w14:paraId="2AA9A97A" w14:textId="2B64AB01">
      <w:pPr>
        <w:pStyle w:val="Paragraphedeliste"/>
        <w:numPr>
          <w:ilvl w:val="0"/>
          <w:numId w:val="2"/>
        </w:numPr>
      </w:pPr>
      <w:r>
        <w:t>Entrer son prénom et nom dans le titre du cahier d’entrainement :</w:t>
      </w:r>
    </w:p>
    <w:p w:rsidR="001F71AD" w:rsidP="001F71AD" w:rsidRDefault="001F71AD" w14:paraId="5001067A" w14:textId="2CE33AE3">
      <w:pPr>
        <w:pStyle w:val="Paragraphedeliste"/>
        <w:numPr>
          <w:ilvl w:val="2"/>
          <w:numId w:val="2"/>
        </w:numPr>
        <w:ind w:left="1560" w:hanging="426"/>
      </w:pPr>
      <w:r>
        <w:t>TTB</w:t>
      </w:r>
      <w:r w:rsidR="0099176B">
        <w:t xml:space="preserve"> </w:t>
      </w:r>
      <w:proofErr w:type="spellStart"/>
      <w:r w:rsidR="0099176B">
        <w:t>Swiss</w:t>
      </w:r>
      <w:proofErr w:type="spellEnd"/>
      <w:r w:rsidR="0099176B">
        <w:t xml:space="preserve"> Triathlon 2022_Prénom Nom</w:t>
      </w:r>
    </w:p>
    <w:p w:rsidR="00683DAC" w:rsidP="00683DAC" w:rsidRDefault="0073566E" w14:paraId="4FB53D1C" w14:textId="65E1C46F">
      <w:pPr>
        <w:pStyle w:val="Paragraphedeliste"/>
        <w:numPr>
          <w:ilvl w:val="0"/>
          <w:numId w:val="2"/>
        </w:numPr>
      </w:pPr>
      <w:r>
        <w:t>Ouvrir le document et e</w:t>
      </w:r>
      <w:r w:rsidR="006B0E74">
        <w:t xml:space="preserve">ntrer ses données personnelles (Prénom, Nom, année de naissance, cadre, </w:t>
      </w:r>
      <w:r w:rsidR="006F6395">
        <w:t>région d’appartenance).</w:t>
      </w:r>
    </w:p>
    <w:p w:rsidR="00AF2C94" w:rsidP="00683DAC" w:rsidRDefault="00AF2C94" w14:paraId="19277A22" w14:textId="4AE13309">
      <w:pPr>
        <w:pStyle w:val="Paragraphedeliste"/>
        <w:numPr>
          <w:ilvl w:val="0"/>
          <w:numId w:val="2"/>
        </w:numPr>
      </w:pPr>
      <w:r>
        <w:t xml:space="preserve">Remplir </w:t>
      </w:r>
      <w:r w:rsidR="00853101">
        <w:t>ses</w:t>
      </w:r>
      <w:r>
        <w:t xml:space="preserve"> données d’entrainement :</w:t>
      </w:r>
    </w:p>
    <w:p w:rsidR="006D6C39" w:rsidP="006D6C39" w:rsidRDefault="006D6C39" w14:paraId="53F4AF09" w14:textId="77777777">
      <w:pPr>
        <w:pStyle w:val="Paragraphedeliste"/>
        <w:numPr>
          <w:ilvl w:val="2"/>
          <w:numId w:val="2"/>
        </w:numPr>
        <w:ind w:left="1560" w:hanging="426"/>
      </w:pPr>
      <w:r>
        <w:t>Durée en minutes</w:t>
      </w:r>
    </w:p>
    <w:p w:rsidRPr="00683DAC" w:rsidR="00AA2F0A" w:rsidP="0041679A" w:rsidRDefault="006D6C39" w14:paraId="3EE4765E" w14:textId="441069D9">
      <w:pPr>
        <w:pStyle w:val="Paragraphedeliste"/>
        <w:numPr>
          <w:ilvl w:val="2"/>
          <w:numId w:val="2"/>
        </w:numPr>
        <w:ind w:left="1560" w:hanging="426"/>
        <w:rPr/>
      </w:pPr>
      <w:r w:rsidR="006D6C39">
        <w:rPr/>
        <w:t xml:space="preserve">Distances en </w:t>
      </w:r>
      <w:r w:rsidR="7130F9F6">
        <w:rPr/>
        <w:t>kilometre</w:t>
      </w:r>
    </w:p>
    <w:sectPr w:rsidRPr="00683DAC" w:rsidR="00AA2F0A" w:rsidSect="00C038F0">
      <w:type w:val="continuous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34B8" w:rsidP="00C038F0" w:rsidRDefault="001134B8" w14:paraId="6DC11A8A" w14:textId="77777777">
      <w:pPr>
        <w:spacing w:after="0" w:line="240" w:lineRule="auto"/>
      </w:pPr>
      <w:r>
        <w:separator/>
      </w:r>
    </w:p>
  </w:endnote>
  <w:endnote w:type="continuationSeparator" w:id="0">
    <w:p w:rsidR="001134B8" w:rsidP="00C038F0" w:rsidRDefault="001134B8" w14:paraId="179AA4C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Verdana Pro W01 Light">
    <w:altName w:val="Calibri"/>
    <w:panose1 w:val="020B0604020202020204"/>
    <w:charset w:val="00"/>
    <w:family w:val="swiss"/>
    <w:pitch w:val="variable"/>
    <w:sig w:usb0="800000AF" w:usb1="0000004A" w:usb2="0000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A2069" w:rsidP="00E35851" w:rsidRDefault="005A2069" w14:paraId="6EF943CA" w14:textId="77777777">
    <w:pPr>
      <w:pStyle w:val="courant"/>
      <w:spacing w:line="240" w:lineRule="auto"/>
      <w:ind w:left="0"/>
      <w:rPr>
        <w:b/>
        <w:bCs/>
      </w:rPr>
    </w:pPr>
    <w:proofErr w:type="spellStart"/>
    <w:r w:rsidRPr="00E35851">
      <w:rPr>
        <w:b/>
        <w:bCs/>
        <w:sz w:val="16"/>
        <w:szCs w:val="16"/>
      </w:rPr>
      <w:t>Member</w:t>
    </w:r>
    <w:proofErr w:type="spellEnd"/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 w:rsidR="00B33B4C">
      <w:rPr>
        <w:b/>
        <w:bCs/>
      </w:rPr>
      <w:t xml:space="preserve"> </w:t>
    </w:r>
    <w:r w:rsidR="00E0409A">
      <w:rPr>
        <w:b/>
        <w:bCs/>
      </w:rPr>
      <w:tab/>
    </w:r>
    <w:r w:rsidRPr="00E35851" w:rsidR="00E35851">
      <w:rPr>
        <w:b/>
        <w:bCs/>
        <w:sz w:val="16"/>
        <w:szCs w:val="16"/>
      </w:rPr>
      <w:t>Sponsor</w:t>
    </w:r>
    <w:r w:rsidR="00B33B4C">
      <w:rPr>
        <w:b/>
        <w:bCs/>
      </w:rPr>
      <w:t xml:space="preserve"> </w:t>
    </w:r>
  </w:p>
  <w:p w:rsidR="00B33B4C" w:rsidP="00B33B4C" w:rsidRDefault="00E35851" w14:paraId="6BAA8235" w14:textId="77777777">
    <w:pPr>
      <w:pStyle w:val="courant"/>
      <w:spacing w:line="240" w:lineRule="auto"/>
      <w:ind w:left="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697FC1E" wp14:editId="1FAFEABC">
          <wp:simplePos x="0" y="0"/>
          <wp:positionH relativeFrom="column">
            <wp:posOffset>4912215</wp:posOffset>
          </wp:positionH>
          <wp:positionV relativeFrom="paragraph">
            <wp:posOffset>67310</wp:posOffset>
          </wp:positionV>
          <wp:extent cx="809296" cy="288000"/>
          <wp:effectExtent l="0" t="0" r="3810" b="0"/>
          <wp:wrapSquare wrapText="bothSides"/>
          <wp:docPr id="8" name="Picture 8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296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ACCEDFD" wp14:editId="62D2C585">
          <wp:simplePos x="0" y="0"/>
          <wp:positionH relativeFrom="column">
            <wp:posOffset>27940</wp:posOffset>
          </wp:positionH>
          <wp:positionV relativeFrom="paragraph">
            <wp:posOffset>22860</wp:posOffset>
          </wp:positionV>
          <wp:extent cx="771357" cy="360000"/>
          <wp:effectExtent l="0" t="0" r="3810" b="0"/>
          <wp:wrapThrough wrapText="bothSides">
            <wp:wrapPolygon edited="0">
              <wp:start x="2491" y="1527"/>
              <wp:lineTo x="356" y="6106"/>
              <wp:lineTo x="0" y="9922"/>
              <wp:lineTo x="712" y="15265"/>
              <wp:lineTo x="2847" y="19081"/>
              <wp:lineTo x="5694" y="19081"/>
              <wp:lineTo x="21351" y="16792"/>
              <wp:lineTo x="21351" y="7633"/>
              <wp:lineTo x="16369" y="3816"/>
              <wp:lineTo x="5694" y="1527"/>
              <wp:lineTo x="2491" y="1527"/>
            </wp:wrapPolygon>
          </wp:wrapThrough>
          <wp:docPr id="6" name="Picture 6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 with low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57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3B4C">
      <w:rPr>
        <w:noProof/>
      </w:rPr>
      <w:drawing>
        <wp:inline distT="0" distB="0" distL="0" distR="0" wp14:anchorId="4AF06B83" wp14:editId="04596586">
          <wp:extent cx="712863" cy="396000"/>
          <wp:effectExtent l="0" t="0" r="0" b="0"/>
          <wp:docPr id="7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863" cy="3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33B4C">
      <w:tab/>
    </w:r>
    <w:r w:rsidR="00B33B4C">
      <w:tab/>
    </w:r>
    <w:r w:rsidR="00B33B4C">
      <w:tab/>
    </w:r>
    <w:r w:rsidR="00B33B4C">
      <w:tab/>
    </w:r>
    <w:r w:rsidR="00B33B4C">
      <w:tab/>
    </w:r>
    <w:r w:rsidR="00B33B4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34B8" w:rsidP="00C038F0" w:rsidRDefault="001134B8" w14:paraId="2D7A44D6" w14:textId="77777777">
      <w:pPr>
        <w:spacing w:after="0" w:line="240" w:lineRule="auto"/>
      </w:pPr>
      <w:r>
        <w:separator/>
      </w:r>
    </w:p>
  </w:footnote>
  <w:footnote w:type="continuationSeparator" w:id="0">
    <w:p w:rsidR="001134B8" w:rsidP="00C038F0" w:rsidRDefault="001134B8" w14:paraId="569BD61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7B6C53" w:rsidR="00C038F0" w:rsidP="007B6C53" w:rsidRDefault="007B6C53" w14:paraId="7D2E5BD4" w14:textId="77777777">
    <w:pPr>
      <w:pStyle w:val="Paragraphestandard"/>
      <w:tabs>
        <w:tab w:val="left" w:pos="2552"/>
      </w:tabs>
      <w:rPr>
        <w:rFonts w:ascii="Verdana" w:hAnsi="Verdana" w:cs="Verdana"/>
        <w:b/>
        <w:bCs/>
        <w:caps/>
        <w:color w:val="E1231B"/>
        <w:spacing w:val="-6"/>
        <w:sz w:val="18"/>
        <w:szCs w:val="18"/>
        <w:lang w:val="de-CH"/>
      </w:rPr>
    </w:pPr>
    <w:r w:rsidRPr="00E35851">
      <w:rPr>
        <w:rFonts w:ascii="Verdana" w:hAnsi="Verdana" w:cs="Verdana"/>
        <w:b/>
        <w:bCs/>
        <w:caps/>
        <w:noProof/>
        <w:color w:val="E1231B"/>
        <w:spacing w:val="-6"/>
        <w:sz w:val="18"/>
        <w:szCs w:val="18"/>
      </w:rPr>
      <w:drawing>
        <wp:anchor distT="0" distB="0" distL="114300" distR="114300" simplePos="0" relativeHeight="251658240" behindDoc="1" locked="0" layoutInCell="1" allowOverlap="1" wp14:anchorId="37D47CEB" wp14:editId="6DC91783">
          <wp:simplePos x="0" y="0"/>
          <wp:positionH relativeFrom="column">
            <wp:posOffset>-129067</wp:posOffset>
          </wp:positionH>
          <wp:positionV relativeFrom="paragraph">
            <wp:posOffset>-99060</wp:posOffset>
          </wp:positionV>
          <wp:extent cx="1626235" cy="657225"/>
          <wp:effectExtent l="0" t="0" r="0" b="0"/>
          <wp:wrapTight wrapText="bothSides">
            <wp:wrapPolygon edited="0">
              <wp:start x="2193" y="2922"/>
              <wp:lineTo x="1349" y="4591"/>
              <wp:lineTo x="1349" y="17113"/>
              <wp:lineTo x="1518" y="18365"/>
              <wp:lineTo x="8772" y="18365"/>
              <wp:lineTo x="20411" y="17530"/>
              <wp:lineTo x="20242" y="10435"/>
              <wp:lineTo x="19399" y="2922"/>
              <wp:lineTo x="2193" y="2922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623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7B6C53" w:rsidR="00C038F0" w:rsidP="00E0409A" w:rsidRDefault="00C038F0" w14:paraId="7685CF7F" w14:textId="77777777">
    <w:pPr>
      <w:pStyle w:val="Paragraphestandard"/>
      <w:rPr>
        <w:rFonts w:ascii="Verdana Pro W01 Light" w:hAnsi="Verdana Pro W01 Light" w:cs="Verdana Pro W01 Light"/>
        <w:sz w:val="16"/>
        <w:szCs w:val="16"/>
        <w:lang w:val="de-CH"/>
      </w:rPr>
    </w:pPr>
    <w:r w:rsidRPr="007B6C53">
      <w:rPr>
        <w:rFonts w:ascii="Verdana Pro W01 Light" w:hAnsi="Verdana Pro W01 Light" w:cs="Verdana Pro W01 Light"/>
        <w:spacing w:val="-4"/>
        <w:sz w:val="16"/>
        <w:szCs w:val="16"/>
        <w:lang w:val="de-CH"/>
      </w:rPr>
      <w:t xml:space="preserve">Haus des Sports </w:t>
    </w:r>
    <w:r w:rsidRPr="007B6C53">
      <w:rPr>
        <w:rFonts w:ascii="Verdana" w:hAnsi="Verdana" w:cs="Verdana"/>
        <w:b/>
        <w:bCs/>
        <w:color w:val="E1231B"/>
        <w:spacing w:val="-4"/>
        <w:sz w:val="16"/>
        <w:szCs w:val="16"/>
        <w:lang w:val="de-CH"/>
      </w:rPr>
      <w:t>/</w:t>
    </w:r>
    <w:r w:rsidRPr="007B6C53">
      <w:rPr>
        <w:rFonts w:ascii="Verdana Pro W01 Light" w:hAnsi="Verdana Pro W01 Light" w:cs="Verdana Pro W01 Light"/>
        <w:spacing w:val="-4"/>
        <w:sz w:val="16"/>
        <w:szCs w:val="16"/>
        <w:lang w:val="de-CH"/>
      </w:rPr>
      <w:t xml:space="preserve"> Talgut-Zentrum 27 </w:t>
    </w:r>
    <w:r w:rsidRPr="007B6C53">
      <w:rPr>
        <w:rFonts w:ascii="Verdana" w:hAnsi="Verdana" w:cs="Verdana"/>
        <w:b/>
        <w:bCs/>
        <w:color w:val="E1231B"/>
        <w:spacing w:val="-4"/>
        <w:sz w:val="16"/>
        <w:szCs w:val="16"/>
        <w:lang w:val="de-CH"/>
      </w:rPr>
      <w:t>/</w:t>
    </w:r>
    <w:r w:rsidRPr="007B6C53">
      <w:rPr>
        <w:rFonts w:ascii="Verdana Pro W01 Light" w:hAnsi="Verdana Pro W01 Light" w:cs="Verdana Pro W01 Light"/>
        <w:spacing w:val="-4"/>
        <w:sz w:val="16"/>
        <w:szCs w:val="16"/>
        <w:lang w:val="de-CH"/>
      </w:rPr>
      <w:t xml:space="preserve"> 3063 Ittigen bei Bern </w:t>
    </w:r>
    <w:r w:rsidRPr="007B6C53">
      <w:rPr>
        <w:rFonts w:ascii="Verdana" w:hAnsi="Verdana" w:cs="Verdana"/>
        <w:b/>
        <w:bCs/>
        <w:color w:val="E1231B"/>
        <w:spacing w:val="-4"/>
        <w:sz w:val="16"/>
        <w:szCs w:val="16"/>
        <w:lang w:val="de-CH"/>
      </w:rPr>
      <w:t>/</w:t>
    </w:r>
    <w:r w:rsidRPr="007B6C53">
      <w:rPr>
        <w:rFonts w:ascii="Verdana Pro W01 Light" w:hAnsi="Verdana Pro W01 Light" w:cs="Verdana Pro W01 Light"/>
        <w:spacing w:val="-4"/>
        <w:sz w:val="16"/>
        <w:szCs w:val="16"/>
        <w:lang w:val="de-CH"/>
      </w:rPr>
      <w:t xml:space="preserve"> </w:t>
    </w:r>
    <w:proofErr w:type="spellStart"/>
    <w:r w:rsidRPr="007B6C53">
      <w:rPr>
        <w:rFonts w:ascii="Verdana Pro W01 Light" w:hAnsi="Verdana Pro W01 Light" w:cs="Verdana Pro W01 Light"/>
        <w:spacing w:val="-4"/>
        <w:sz w:val="16"/>
        <w:szCs w:val="16"/>
        <w:lang w:val="de-CH"/>
      </w:rPr>
      <w:t>Switzerland</w:t>
    </w:r>
    <w:proofErr w:type="spellEnd"/>
  </w:p>
  <w:p w:rsidRPr="00E35851" w:rsidR="00C038F0" w:rsidP="00C038F0" w:rsidRDefault="00C038F0" w14:paraId="0676222B" w14:textId="77777777">
    <w:pPr>
      <w:pStyle w:val="En-tte"/>
      <w:rPr>
        <w:sz w:val="16"/>
        <w:szCs w:val="16"/>
      </w:rPr>
    </w:pPr>
    <w:r w:rsidRPr="00E35851">
      <w:rPr>
        <w:rFonts w:cs="Verdana"/>
        <w:caps/>
        <w:color w:val="E1231B"/>
        <w:spacing w:val="-4"/>
        <w:sz w:val="16"/>
        <w:szCs w:val="16"/>
      </w:rPr>
      <w:t>Ph</w:t>
    </w:r>
    <w:r w:rsidRPr="00E35851">
      <w:rPr>
        <w:rFonts w:ascii="Verdana Pro W01 Light" w:hAnsi="Verdana Pro W01 Light" w:cs="Verdana Pro W01 Light"/>
        <w:spacing w:val="-4"/>
        <w:sz w:val="16"/>
        <w:szCs w:val="16"/>
      </w:rPr>
      <w:t xml:space="preserve"> +41 31 359 72 8</w:t>
    </w:r>
    <w:r w:rsidR="00C055FC">
      <w:rPr>
        <w:rFonts w:ascii="Verdana Pro W01 Light" w:hAnsi="Verdana Pro W01 Light" w:cs="Verdana Pro W01 Light"/>
        <w:spacing w:val="-4"/>
        <w:sz w:val="16"/>
        <w:szCs w:val="16"/>
      </w:rPr>
      <w:t>0</w:t>
    </w:r>
    <w:r w:rsidRPr="00E35851">
      <w:rPr>
        <w:rFonts w:ascii="Verdana Pro W01 Light" w:hAnsi="Verdana Pro W01 Light" w:cs="Verdana Pro W01 Light"/>
        <w:spacing w:val="-4"/>
        <w:sz w:val="16"/>
        <w:szCs w:val="16"/>
      </w:rPr>
      <w:t xml:space="preserve"> </w:t>
    </w:r>
    <w:r w:rsidRPr="00E35851">
      <w:rPr>
        <w:rFonts w:cs="Verdana"/>
        <w:b/>
        <w:bCs/>
        <w:color w:val="E1231B"/>
        <w:spacing w:val="-4"/>
        <w:sz w:val="16"/>
        <w:szCs w:val="16"/>
      </w:rPr>
      <w:t>/</w:t>
    </w:r>
    <w:r w:rsidRPr="00E35851">
      <w:rPr>
        <w:rFonts w:ascii="Verdana Pro W01 Light" w:hAnsi="Verdana Pro W01 Light" w:cs="Verdana Pro W01 Light"/>
        <w:spacing w:val="-4"/>
        <w:sz w:val="16"/>
        <w:szCs w:val="16"/>
      </w:rPr>
      <w:t xml:space="preserve"> info@swisstriathlon.ch </w:t>
    </w:r>
    <w:r w:rsidRPr="00E35851">
      <w:rPr>
        <w:rFonts w:cs="Verdana"/>
        <w:b/>
        <w:bCs/>
        <w:color w:val="E1231B"/>
        <w:spacing w:val="-4"/>
        <w:sz w:val="16"/>
        <w:szCs w:val="16"/>
      </w:rPr>
      <w:t>/</w:t>
    </w:r>
    <w:r w:rsidRPr="00E35851">
      <w:rPr>
        <w:rFonts w:ascii="Verdana Pro W01 Light" w:hAnsi="Verdana Pro W01 Light" w:cs="Verdana Pro W01 Light"/>
        <w:spacing w:val="-4"/>
        <w:sz w:val="16"/>
        <w:szCs w:val="16"/>
      </w:rPr>
      <w:t xml:space="preserve"> www.swisstriathlon.ch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A5B80"/>
    <w:multiLevelType w:val="hybridMultilevel"/>
    <w:tmpl w:val="239221D8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6F56061"/>
    <w:multiLevelType w:val="hybridMultilevel"/>
    <w:tmpl w:val="6B0ADC8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F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 w:val="false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A94"/>
    <w:rsid w:val="000053E1"/>
    <w:rsid w:val="00014821"/>
    <w:rsid w:val="00076DCE"/>
    <w:rsid w:val="00084D5C"/>
    <w:rsid w:val="000A5752"/>
    <w:rsid w:val="000C026A"/>
    <w:rsid w:val="000D2B7A"/>
    <w:rsid w:val="000D64CA"/>
    <w:rsid w:val="000F5194"/>
    <w:rsid w:val="000F745C"/>
    <w:rsid w:val="001134B8"/>
    <w:rsid w:val="00157B8D"/>
    <w:rsid w:val="0016632D"/>
    <w:rsid w:val="00192D4B"/>
    <w:rsid w:val="00194E4A"/>
    <w:rsid w:val="001E177E"/>
    <w:rsid w:val="001F6C26"/>
    <w:rsid w:val="001F71AD"/>
    <w:rsid w:val="00210C74"/>
    <w:rsid w:val="00237E0C"/>
    <w:rsid w:val="00246851"/>
    <w:rsid w:val="00260976"/>
    <w:rsid w:val="00281AE8"/>
    <w:rsid w:val="002922DB"/>
    <w:rsid w:val="002A4529"/>
    <w:rsid w:val="002C7B78"/>
    <w:rsid w:val="002F63AD"/>
    <w:rsid w:val="00334B82"/>
    <w:rsid w:val="003369FC"/>
    <w:rsid w:val="003569C5"/>
    <w:rsid w:val="004014F9"/>
    <w:rsid w:val="00401ADB"/>
    <w:rsid w:val="0041679A"/>
    <w:rsid w:val="004411E2"/>
    <w:rsid w:val="00447CB6"/>
    <w:rsid w:val="00455CEB"/>
    <w:rsid w:val="0045785B"/>
    <w:rsid w:val="00470074"/>
    <w:rsid w:val="00486D7B"/>
    <w:rsid w:val="00495F85"/>
    <w:rsid w:val="004B2FE3"/>
    <w:rsid w:val="004E16E4"/>
    <w:rsid w:val="005004A6"/>
    <w:rsid w:val="005127D0"/>
    <w:rsid w:val="00526BB3"/>
    <w:rsid w:val="00533A9D"/>
    <w:rsid w:val="0053544C"/>
    <w:rsid w:val="00537387"/>
    <w:rsid w:val="00570ED5"/>
    <w:rsid w:val="005A2069"/>
    <w:rsid w:val="005B745F"/>
    <w:rsid w:val="005C498A"/>
    <w:rsid w:val="005D386F"/>
    <w:rsid w:val="00603745"/>
    <w:rsid w:val="00613944"/>
    <w:rsid w:val="00642A94"/>
    <w:rsid w:val="00646D56"/>
    <w:rsid w:val="00654A07"/>
    <w:rsid w:val="00683DAC"/>
    <w:rsid w:val="00686263"/>
    <w:rsid w:val="006A21AA"/>
    <w:rsid w:val="006A7BED"/>
    <w:rsid w:val="006B0E74"/>
    <w:rsid w:val="006D2AE7"/>
    <w:rsid w:val="006D6C39"/>
    <w:rsid w:val="006F6395"/>
    <w:rsid w:val="0073566E"/>
    <w:rsid w:val="00742CE4"/>
    <w:rsid w:val="00752E1C"/>
    <w:rsid w:val="00754AFF"/>
    <w:rsid w:val="007576CC"/>
    <w:rsid w:val="007772D9"/>
    <w:rsid w:val="007805DF"/>
    <w:rsid w:val="007B6C53"/>
    <w:rsid w:val="007B7448"/>
    <w:rsid w:val="007E16B9"/>
    <w:rsid w:val="007F332D"/>
    <w:rsid w:val="008304EE"/>
    <w:rsid w:val="00831136"/>
    <w:rsid w:val="00853101"/>
    <w:rsid w:val="00872103"/>
    <w:rsid w:val="00886DCF"/>
    <w:rsid w:val="008C01A7"/>
    <w:rsid w:val="008D43B2"/>
    <w:rsid w:val="008E00CA"/>
    <w:rsid w:val="008E60A0"/>
    <w:rsid w:val="00931318"/>
    <w:rsid w:val="00933727"/>
    <w:rsid w:val="00983341"/>
    <w:rsid w:val="00984D8B"/>
    <w:rsid w:val="0099176B"/>
    <w:rsid w:val="00997CB3"/>
    <w:rsid w:val="009E5369"/>
    <w:rsid w:val="009E67F3"/>
    <w:rsid w:val="00A16768"/>
    <w:rsid w:val="00A26A3C"/>
    <w:rsid w:val="00A42D5F"/>
    <w:rsid w:val="00A4453A"/>
    <w:rsid w:val="00A5129C"/>
    <w:rsid w:val="00A808F6"/>
    <w:rsid w:val="00A85759"/>
    <w:rsid w:val="00AA2F0A"/>
    <w:rsid w:val="00AC3E20"/>
    <w:rsid w:val="00AE77E1"/>
    <w:rsid w:val="00AF2C94"/>
    <w:rsid w:val="00B33B4C"/>
    <w:rsid w:val="00B37953"/>
    <w:rsid w:val="00B469DB"/>
    <w:rsid w:val="00B5583D"/>
    <w:rsid w:val="00B70E98"/>
    <w:rsid w:val="00B71A7B"/>
    <w:rsid w:val="00B76DBE"/>
    <w:rsid w:val="00BA0E84"/>
    <w:rsid w:val="00BB3BBF"/>
    <w:rsid w:val="00BF6A87"/>
    <w:rsid w:val="00BF7EA5"/>
    <w:rsid w:val="00C038F0"/>
    <w:rsid w:val="00C055FC"/>
    <w:rsid w:val="00C2698D"/>
    <w:rsid w:val="00C30615"/>
    <w:rsid w:val="00C460A0"/>
    <w:rsid w:val="00C5738F"/>
    <w:rsid w:val="00CA09B4"/>
    <w:rsid w:val="00CA5EF8"/>
    <w:rsid w:val="00CC7443"/>
    <w:rsid w:val="00CD2D43"/>
    <w:rsid w:val="00CD57B7"/>
    <w:rsid w:val="00CE2CFF"/>
    <w:rsid w:val="00D04EB1"/>
    <w:rsid w:val="00D12F4C"/>
    <w:rsid w:val="00D45079"/>
    <w:rsid w:val="00D87395"/>
    <w:rsid w:val="00DF5156"/>
    <w:rsid w:val="00E01F6D"/>
    <w:rsid w:val="00E0409A"/>
    <w:rsid w:val="00E050C4"/>
    <w:rsid w:val="00E06052"/>
    <w:rsid w:val="00E35851"/>
    <w:rsid w:val="00E526A7"/>
    <w:rsid w:val="00E663FD"/>
    <w:rsid w:val="00E701C6"/>
    <w:rsid w:val="00EE4288"/>
    <w:rsid w:val="00EE639B"/>
    <w:rsid w:val="00F00208"/>
    <w:rsid w:val="00F201C1"/>
    <w:rsid w:val="00F455CA"/>
    <w:rsid w:val="00F61FCA"/>
    <w:rsid w:val="00F67070"/>
    <w:rsid w:val="00FA492E"/>
    <w:rsid w:val="00FC2B0A"/>
    <w:rsid w:val="00FC5E71"/>
    <w:rsid w:val="00FF64F8"/>
    <w:rsid w:val="00FF6FF1"/>
    <w:rsid w:val="023AA30B"/>
    <w:rsid w:val="1F9F0798"/>
    <w:rsid w:val="21BB9687"/>
    <w:rsid w:val="285437B0"/>
    <w:rsid w:val="470DD633"/>
    <w:rsid w:val="6ADAA326"/>
    <w:rsid w:val="7130F9F6"/>
    <w:rsid w:val="749D6D96"/>
    <w:rsid w:val="7BE0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6FB10"/>
  <w15:chartTrackingRefBased/>
  <w15:docId w15:val="{6358BF67-EBF9-854E-8158-8BB0080E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71A7B"/>
    <w:pPr>
      <w:spacing w:line="360" w:lineRule="auto"/>
    </w:pPr>
    <w:rPr>
      <w:rFonts w:ascii="Verdana" w:hAnsi="Verdana"/>
    </w:rPr>
  </w:style>
  <w:style w:type="paragraph" w:styleId="Titre1">
    <w:name w:val="heading 1"/>
    <w:basedOn w:val="Normal"/>
    <w:next w:val="Normal"/>
    <w:link w:val="Titre1Car"/>
    <w:uiPriority w:val="9"/>
    <w:qFormat/>
    <w:rsid w:val="008D43B2"/>
    <w:pPr>
      <w:keepNext/>
      <w:keepLines/>
      <w:outlineLvl w:val="0"/>
    </w:pPr>
    <w:rPr>
      <w:rFonts w:eastAsiaTheme="majorEastAsia" w:cstheme="majorBidi"/>
      <w:b/>
      <w:color w:val="FF0000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053E1"/>
    <w:pPr>
      <w:spacing w:before="360" w:after="120"/>
      <w:outlineLvl w:val="1"/>
    </w:pPr>
    <w:rPr>
      <w:b/>
      <w:sz w:val="24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38F0"/>
    <w:pPr>
      <w:tabs>
        <w:tab w:val="center" w:pos="4513"/>
        <w:tab w:val="right" w:pos="9026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C038F0"/>
  </w:style>
  <w:style w:type="paragraph" w:styleId="Pieddepage">
    <w:name w:val="footer"/>
    <w:basedOn w:val="Normal"/>
    <w:link w:val="PieddepageCar"/>
    <w:uiPriority w:val="99"/>
    <w:unhideWhenUsed/>
    <w:rsid w:val="00C038F0"/>
    <w:pPr>
      <w:tabs>
        <w:tab w:val="center" w:pos="4513"/>
        <w:tab w:val="right" w:pos="9026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C038F0"/>
  </w:style>
  <w:style w:type="paragraph" w:styleId="Aucunstyle" w:customStyle="1">
    <w:name w:val="[Aucun style]"/>
    <w:rsid w:val="00C038F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Paragraphestandard" w:customStyle="1">
    <w:name w:val="[Paragraphe standard]"/>
    <w:basedOn w:val="Aucunstyle"/>
    <w:uiPriority w:val="99"/>
    <w:rsid w:val="00C038F0"/>
  </w:style>
  <w:style w:type="paragraph" w:styleId="courant" w:customStyle="1">
    <w:name w:val="courant"/>
    <w:basedOn w:val="Aucunstyle"/>
    <w:rsid w:val="005A2069"/>
    <w:pPr>
      <w:ind w:left="680"/>
      <w:jc w:val="both"/>
    </w:pPr>
    <w:rPr>
      <w:rFonts w:ascii="Verdana" w:hAnsi="Verdana" w:cs="Verdana"/>
      <w:sz w:val="21"/>
      <w:szCs w:val="21"/>
    </w:rPr>
  </w:style>
  <w:style w:type="character" w:styleId="apple-converted-space" w:customStyle="1">
    <w:name w:val="apple-converted-space"/>
    <w:basedOn w:val="Policepardfaut"/>
    <w:rsid w:val="00E35851"/>
  </w:style>
  <w:style w:type="character" w:styleId="Titre1Car" w:customStyle="1">
    <w:name w:val="Titre 1 Car"/>
    <w:basedOn w:val="Policepardfaut"/>
    <w:link w:val="Titre1"/>
    <w:uiPriority w:val="9"/>
    <w:rsid w:val="008D43B2"/>
    <w:rPr>
      <w:rFonts w:ascii="Verdana" w:hAnsi="Verdana" w:eastAsiaTheme="majorEastAsia" w:cstheme="majorBidi"/>
      <w:b/>
      <w:color w:val="FF0000"/>
      <w:sz w:val="28"/>
      <w:szCs w:val="32"/>
    </w:rPr>
  </w:style>
  <w:style w:type="character" w:styleId="Titre2Car" w:customStyle="1">
    <w:name w:val="Titre 2 Car"/>
    <w:basedOn w:val="Policepardfaut"/>
    <w:link w:val="Titre2"/>
    <w:uiPriority w:val="9"/>
    <w:rsid w:val="000053E1"/>
    <w:rPr>
      <w:rFonts w:ascii="Verdana" w:hAnsi="Verdana"/>
      <w:b/>
      <w:sz w:val="24"/>
    </w:rPr>
  </w:style>
  <w:style w:type="paragraph" w:styleId="Paragraphedeliste">
    <w:name w:val="List Paragraph"/>
    <w:basedOn w:val="Normal"/>
    <w:uiPriority w:val="34"/>
    <w:qFormat/>
    <w:rsid w:val="001E177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F63A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F63AD"/>
    <w:rPr>
      <w:color w:val="605E5C"/>
      <w:shd w:val="clear" w:color="auto" w:fill="E1DFDD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Pr>
      <w:rFonts w:ascii="Verdana" w:hAnsi="Verdana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nicolas.montavon@swisstriathlon.ch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awick/Desktop/Lettre_Brief_0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8560959-dcbb-4f73-a3e1-cd97e4d7498d">
      <UserInfo>
        <DisplayName>Montavon Nicolas</DisplayName>
        <AccountId>21</AccountId>
        <AccountType/>
      </UserInfo>
      <UserInfo>
        <DisplayName>Frédérique Rol</DisplayName>
        <AccountId>69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CBD7055B57AD469465B7B644A464AF" ma:contentTypeVersion="4" ma:contentTypeDescription="Ein neues Dokument erstellen." ma:contentTypeScope="" ma:versionID="b78b0f00afb4b8e6ee6241513e90ce59">
  <xsd:schema xmlns:xsd="http://www.w3.org/2001/XMLSchema" xmlns:xs="http://www.w3.org/2001/XMLSchema" xmlns:p="http://schemas.microsoft.com/office/2006/metadata/properties" xmlns:ns2="97962028-acaf-47da-a7d3-d16d61c3071e" xmlns:ns3="a8560959-dcbb-4f73-a3e1-cd97e4d7498d" targetNamespace="http://schemas.microsoft.com/office/2006/metadata/properties" ma:root="true" ma:fieldsID="2673f0abe370ee0a259140a55e610ca1" ns2:_="" ns3:_="">
    <xsd:import namespace="97962028-acaf-47da-a7d3-d16d61c3071e"/>
    <xsd:import namespace="a8560959-dcbb-4f73-a3e1-cd97e4d74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62028-acaf-47da-a7d3-d16d61c30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60959-dcbb-4f73-a3e1-cd97e4d7498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5161FC-DC06-4E48-BDB4-EFFB01BF0E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7A9D33-DC76-4328-970B-CD344678E9EE}">
  <ds:schemaRefs>
    <ds:schemaRef ds:uri="http://schemas.microsoft.com/office/2006/metadata/properties"/>
    <ds:schemaRef ds:uri="http://schemas.microsoft.com/office/infopath/2007/PartnerControls"/>
    <ds:schemaRef ds:uri="a8560959-dcbb-4f73-a3e1-cd97e4d7498d"/>
  </ds:schemaRefs>
</ds:datastoreItem>
</file>

<file path=customXml/itemProps3.xml><?xml version="1.0" encoding="utf-8"?>
<ds:datastoreItem xmlns:ds="http://schemas.openxmlformats.org/officeDocument/2006/customXml" ds:itemID="{AC821163-1CF7-40FC-B3D2-328C7B05AB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F6EF0C-6572-4A20-98E4-8E1AF97EC5B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Lettre_Brief_03.dotx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Niklaus Patrick</cp:lastModifiedBy>
  <cp:revision>110</cp:revision>
  <cp:lastPrinted>2021-02-10T08:49:00Z</cp:lastPrinted>
  <dcterms:created xsi:type="dcterms:W3CDTF">2021-02-12T10:40:00Z</dcterms:created>
  <dcterms:modified xsi:type="dcterms:W3CDTF">2021-11-29T16:57:37Z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0x010100A6CBD7055B57AD469465B7B644A464AF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